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5D39" w:rsidRDefault="009A4191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7393459</wp:posOffset>
            </wp:positionH>
            <wp:positionV relativeFrom="paragraph">
              <wp:posOffset>3934197</wp:posOffset>
            </wp:positionV>
            <wp:extent cx="2049145" cy="2708910"/>
            <wp:effectExtent l="0" t="0" r="8255" b="0"/>
            <wp:wrapTight wrapText="bothSides">
              <wp:wrapPolygon edited="0">
                <wp:start x="0" y="0"/>
                <wp:lineTo x="0" y="21418"/>
                <wp:lineTo x="21486" y="21418"/>
                <wp:lineTo x="21486" y="0"/>
                <wp:lineTo x="0" y="0"/>
              </wp:wrapPolygon>
            </wp:wrapTight>
            <wp:docPr id="6" name="Picture 6" descr="Image result for white chalk column sketch | Primary school ar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white chalk column sketch | Primary school art ..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145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4191"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4430023</wp:posOffset>
            </wp:positionH>
            <wp:positionV relativeFrom="paragraph">
              <wp:posOffset>3934219</wp:posOffset>
            </wp:positionV>
            <wp:extent cx="2049145" cy="2708910"/>
            <wp:effectExtent l="0" t="0" r="8255" b="0"/>
            <wp:wrapTight wrapText="bothSides">
              <wp:wrapPolygon edited="0">
                <wp:start x="0" y="0"/>
                <wp:lineTo x="0" y="21418"/>
                <wp:lineTo x="21486" y="21418"/>
                <wp:lineTo x="21486" y="0"/>
                <wp:lineTo x="0" y="0"/>
              </wp:wrapPolygon>
            </wp:wrapTight>
            <wp:docPr id="3" name="Picture 3" descr="Primary Yr 4 Chalk and Charcoal Columns | Ancient greek art, Gree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imary Yr 4 Chalk and Charcoal Columns | Ancient greek art, Greek ..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145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4191"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5044440</wp:posOffset>
            </wp:positionH>
            <wp:positionV relativeFrom="paragraph">
              <wp:posOffset>15240</wp:posOffset>
            </wp:positionV>
            <wp:extent cx="4665980" cy="3773805"/>
            <wp:effectExtent l="0" t="0" r="1270" b="0"/>
            <wp:wrapTight wrapText="bothSides">
              <wp:wrapPolygon edited="0">
                <wp:start x="0" y="0"/>
                <wp:lineTo x="0" y="21480"/>
                <wp:lineTo x="21518" y="21480"/>
                <wp:lineTo x="21518" y="0"/>
                <wp:lineTo x="0" y="0"/>
              </wp:wrapPolygon>
            </wp:wrapTight>
            <wp:docPr id="2" name="Picture 2" descr="Art with Mr. Giannetto: 2nd Grade: Olympic To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rt with Mr. Giannetto: 2nd Grade: Olympic Torch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980" cy="377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569</wp:posOffset>
            </wp:positionV>
            <wp:extent cx="4319270" cy="5758180"/>
            <wp:effectExtent l="0" t="0" r="5080" b="0"/>
            <wp:wrapTight wrapText="bothSides">
              <wp:wrapPolygon edited="0">
                <wp:start x="0" y="0"/>
                <wp:lineTo x="0" y="21509"/>
                <wp:lineTo x="21530" y="21509"/>
                <wp:lineTo x="21530" y="0"/>
                <wp:lineTo x="0" y="0"/>
              </wp:wrapPolygon>
            </wp:wrapTight>
            <wp:docPr id="4" name="Picture 4" descr="Greek and Roman Columns in charcoal and chalk | Art histor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reek and Roman Columns in charcoal and chalk | Art history ..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575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F5D39" w:rsidSect="009A419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4191"/>
    <w:rsid w:val="004F5D39"/>
    <w:rsid w:val="00921797"/>
    <w:rsid w:val="009A4191"/>
    <w:rsid w:val="00CE6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5:chartTrackingRefBased/>
  <w15:docId w15:val="{12962821-8ED8-430C-98EC-B77AF0C6BB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74388468</Template>
  <TotalTime>10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Hollie Rogers</dc:creator>
  <cp:keywords/>
  <dc:description/>
  <cp:lastModifiedBy>Hollie Rogers</cp:lastModifiedBy>
  <cp:revision>1</cp:revision>
  <dcterms:created xsi:type="dcterms:W3CDTF">2020-04-24T09:06:00Z</dcterms:created>
  <dcterms:modified xsi:type="dcterms:W3CDTF">2020-04-24T09:16:00Z</dcterms:modified>
</cp:coreProperties>
</file>