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844" w:rsidRDefault="00AF1621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806975</wp:posOffset>
            </wp:positionV>
            <wp:extent cx="3458210" cy="3736975"/>
            <wp:effectExtent l="0" t="0" r="8890" b="0"/>
            <wp:wrapTight wrapText="bothSides">
              <wp:wrapPolygon edited="0">
                <wp:start x="0" y="0"/>
                <wp:lineTo x="0" y="21472"/>
                <wp:lineTo x="21537" y="21472"/>
                <wp:lineTo x="215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3" r="8866"/>
                    <a:stretch/>
                  </pic:blipFill>
                  <pic:spPr bwMode="auto">
                    <a:xfrm>
                      <a:off x="0" y="0"/>
                      <a:ext cx="3458210" cy="373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9A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163780</wp:posOffset>
            </wp:positionH>
            <wp:positionV relativeFrom="paragraph">
              <wp:posOffset>521</wp:posOffset>
            </wp:positionV>
            <wp:extent cx="1304290" cy="541020"/>
            <wp:effectExtent l="0" t="0" r="0" b="0"/>
            <wp:wrapSquare wrapText="bothSides"/>
            <wp:docPr id="4" name="Picture 4" descr="Image result for ma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ath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9A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1201934</wp:posOffset>
            </wp:positionH>
            <wp:positionV relativeFrom="paragraph">
              <wp:posOffset>521</wp:posOffset>
            </wp:positionV>
            <wp:extent cx="5640070" cy="504825"/>
            <wp:effectExtent l="0" t="0" r="0" b="9525"/>
            <wp:wrapSquare wrapText="bothSides"/>
            <wp:docPr id="2" name="Picture 2" descr="http://r74.cooltext.com/rendered/cooltext352763183410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74.cooltext.com/rendered/cooltext35276318341062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0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FAFFD" wp14:editId="170F5494">
                <wp:simplePos x="0" y="0"/>
                <wp:positionH relativeFrom="margin">
                  <wp:posOffset>-210006</wp:posOffset>
                </wp:positionH>
                <wp:positionV relativeFrom="paragraph">
                  <wp:posOffset>-5080</wp:posOffset>
                </wp:positionV>
                <wp:extent cx="6637106" cy="68836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106" cy="688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F70D8" w:rsidRPr="00BF70D8" w:rsidRDefault="00BF70D8" w:rsidP="00BF70D8">
                            <w:pPr>
                              <w:jc w:val="center"/>
                              <w:rPr>
                                <w:sz w:val="110"/>
                                <w:szCs w:val="11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FAFF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6.55pt;margin-top:-.4pt;width:522.6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" filled="f" stroked="f">
                <v:textbox>
                  <w:txbxContent>
                    <w:p w:rsidR="00BF70D8" w:rsidRPr="00BF70D8" w:rsidRDefault="00BF70D8" w:rsidP="00BF70D8">
                      <w:pPr>
                        <w:jc w:val="center"/>
                        <w:rPr>
                          <w:sz w:val="110"/>
                          <w:szCs w:val="11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6844" w:rsidRPr="00996844" w:rsidRDefault="00AF1621" w:rsidP="00996844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3603625</wp:posOffset>
            </wp:positionH>
            <wp:positionV relativeFrom="paragraph">
              <wp:posOffset>22860</wp:posOffset>
            </wp:positionV>
            <wp:extent cx="3379470" cy="36004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844" w:rsidRPr="00996844" w:rsidRDefault="00996844" w:rsidP="00996844">
      <w:pPr>
        <w:rPr>
          <w:rFonts w:ascii="Comic Sans MS" w:hAnsi="Comic Sans MS"/>
        </w:rPr>
      </w:pPr>
    </w:p>
    <w:p w:rsidR="007900C8" w:rsidRPr="00996844" w:rsidRDefault="00AF1621" w:rsidP="00996844">
      <w:pPr>
        <w:tabs>
          <w:tab w:val="left" w:pos="915"/>
        </w:tabs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3906802</wp:posOffset>
            </wp:positionV>
            <wp:extent cx="4561840" cy="42735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1" r="8939"/>
                    <a:stretch/>
                  </pic:blipFill>
                  <pic:spPr bwMode="auto">
                    <a:xfrm>
                      <a:off x="0" y="0"/>
                      <a:ext cx="4561840" cy="427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78740</wp:posOffset>
            </wp:positionH>
            <wp:positionV relativeFrom="paragraph">
              <wp:posOffset>3901247</wp:posOffset>
            </wp:positionV>
            <wp:extent cx="2683510" cy="4472305"/>
            <wp:effectExtent l="0" t="0" r="254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8" r="21123"/>
                    <a:stretch/>
                  </pic:blipFill>
                  <pic:spPr bwMode="auto">
                    <a:xfrm>
                      <a:off x="0" y="0"/>
                      <a:ext cx="2683510" cy="447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844" w:rsidRPr="00996844">
        <w:rPr>
          <w:rFonts w:ascii="Comic Sans MS" w:hAnsi="Comic Sans MS" w:cs="Arial"/>
          <w:color w:val="222222"/>
          <w:shd w:val="clear" w:color="auto" w:fill="FFFFFF"/>
        </w:rPr>
        <w:t>.</w:t>
      </w:r>
      <w:r w:rsidRPr="00AF1621">
        <w:rPr>
          <w:noProof/>
          <w:lang w:eastAsia="en-GB"/>
        </w:rPr>
        <w:t xml:space="preserve"> </w:t>
      </w:r>
      <w:bookmarkStart w:id="0" w:name="_GoBack"/>
      <w:bookmarkEnd w:id="0"/>
    </w:p>
    <w:sectPr w:rsidR="007900C8" w:rsidRPr="00996844" w:rsidSect="00D409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0D8"/>
    <w:rsid w:val="007900C8"/>
    <w:rsid w:val="00865193"/>
    <w:rsid w:val="00921797"/>
    <w:rsid w:val="00996844"/>
    <w:rsid w:val="00A133CC"/>
    <w:rsid w:val="00AF1621"/>
    <w:rsid w:val="00BF70D8"/>
    <w:rsid w:val="00CE6047"/>
    <w:rsid w:val="00D4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24F135-5BF1-4D5C-A8EE-D3E3964AE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119DA832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Rogers</dc:creator>
  <cp:keywords/>
  <dc:description/>
  <cp:lastModifiedBy>Hollie Rogers</cp:lastModifiedBy>
  <cp:revision>2</cp:revision>
  <dcterms:created xsi:type="dcterms:W3CDTF">2020-05-19T10:52:00Z</dcterms:created>
  <dcterms:modified xsi:type="dcterms:W3CDTF">2020-05-19T10:52:00Z</dcterms:modified>
</cp:coreProperties>
</file>