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ED0" w:rsidRPr="007E1ED0" w:rsidRDefault="007E1ED0" w:rsidP="005A2810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1031603</wp:posOffset>
            </wp:positionV>
            <wp:extent cx="6611620" cy="4401820"/>
            <wp:effectExtent l="0" t="0" r="0" b="0"/>
            <wp:wrapSquare wrapText="bothSides"/>
            <wp:docPr id="5" name="Picture 5" descr="https://onceuponapicture.files.wordpress.com/2016/06/jeremy-blincoe-little-girlbottle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nceuponapicture.files.wordpress.com/2016/06/jeremy-blincoe-little-girlbottlenatur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620" cy="44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-345077</wp:posOffset>
            </wp:positionH>
            <wp:positionV relativeFrom="paragraph">
              <wp:posOffset>1633</wp:posOffset>
            </wp:positionV>
            <wp:extent cx="1073785" cy="781685"/>
            <wp:effectExtent l="0" t="0" r="0" b="0"/>
            <wp:wrapSquare wrapText="bothSides"/>
            <wp:docPr id="2" name="Picture 2" descr="C:\Users\sthr001\AppData\Local\Microsoft\Windows\INetCache\Content.MSO\4BCD9BF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hr001\AppData\Local\Microsoft\Windows\INetCache\Content.MSO\4BCD9BFA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1406343</wp:posOffset>
            </wp:positionH>
            <wp:positionV relativeFrom="paragraph">
              <wp:posOffset>0</wp:posOffset>
            </wp:positionV>
            <wp:extent cx="5486400" cy="723900"/>
            <wp:effectExtent l="0" t="0" r="0" b="0"/>
            <wp:wrapSquare wrapText="bothSides"/>
            <wp:docPr id="1" name="Picture 1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ndered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2810" w:rsidRDefault="007E1ED0" w:rsidP="007E1ED0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‘What is inside the bottle?’</w:t>
      </w:r>
    </w:p>
    <w:p w:rsidR="007E1ED0" w:rsidRPr="007E1ED0" w:rsidRDefault="007E1ED0" w:rsidP="007E1ED0">
      <w:pPr>
        <w:rPr>
          <w:rFonts w:ascii="Comic Sans MS" w:hAnsi="Comic Sans MS"/>
          <w:b/>
          <w:sz w:val="24"/>
          <w:u w:val="single"/>
        </w:rPr>
      </w:pPr>
      <w:r w:rsidRPr="007E1ED0">
        <w:rPr>
          <w:rFonts w:ascii="Comic Sans MS" w:hAnsi="Comic Sans MS"/>
          <w:b/>
          <w:sz w:val="24"/>
          <w:u w:val="single"/>
        </w:rPr>
        <w:t>Writing Challenge</w:t>
      </w:r>
    </w:p>
    <w:p w:rsidR="007E1ED0" w:rsidRDefault="007E1ED0" w:rsidP="007E1ED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What is inside the bottle? Imagine you have picked up this bottle in the middle of nowhere. What can you see in the bottle? </w:t>
      </w:r>
    </w:p>
    <w:p w:rsidR="007E1ED0" w:rsidRDefault="007E1ED0" w:rsidP="007E1ED0">
      <w:pPr>
        <w:rPr>
          <w:rFonts w:ascii="Comic Sans MS" w:hAnsi="Comic Sans MS"/>
        </w:rPr>
      </w:pPr>
      <w:r w:rsidRPr="007E1ED0">
        <w:rPr>
          <w:rFonts w:ascii="Comic Sans MS" w:hAnsi="Comic Sans MS"/>
          <w:b/>
        </w:rPr>
        <w:t>Task:</w:t>
      </w:r>
      <w:r>
        <w:rPr>
          <w:rFonts w:ascii="Comic Sans MS" w:hAnsi="Comic Sans MS"/>
        </w:rPr>
        <w:t xml:space="preserve"> Write a narrative about how this little girl came to find this bottle. What could possibly be inside it? </w:t>
      </w:r>
      <w:proofErr w:type="gramStart"/>
      <w:r>
        <w:rPr>
          <w:rFonts w:ascii="Comic Sans MS" w:hAnsi="Comic Sans MS"/>
        </w:rPr>
        <w:t>You can either</w:t>
      </w:r>
      <w:proofErr w:type="gramEnd"/>
      <w:r>
        <w:rPr>
          <w:rFonts w:ascii="Comic Sans MS" w:hAnsi="Comic Sans MS"/>
        </w:rPr>
        <w:t xml:space="preserve"> write the story from the perspective of the girl or you could write in third person. </w:t>
      </w:r>
    </w:p>
    <w:p w:rsidR="007E1ED0" w:rsidRPr="007E1ED0" w:rsidRDefault="007E1ED0" w:rsidP="007E1ED0">
      <w:pPr>
        <w:rPr>
          <w:rFonts w:ascii="Comic Sans MS" w:hAnsi="Comic Sans MS"/>
          <w:b/>
        </w:rPr>
      </w:pPr>
      <w:r w:rsidRPr="007E1ED0">
        <w:rPr>
          <w:rFonts w:ascii="Comic Sans MS" w:hAnsi="Comic Sans MS"/>
          <w:b/>
        </w:rPr>
        <w:t>Questions to support your writing:</w:t>
      </w:r>
    </w:p>
    <w:p w:rsidR="007E1ED0" w:rsidRPr="007E1ED0" w:rsidRDefault="007E1ED0" w:rsidP="007E1ED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Comic Sans MS" w:eastAsia="Times New Roman" w:hAnsi="Comic Sans MS" w:cs="Arial"/>
          <w:color w:val="222222"/>
          <w:sz w:val="24"/>
          <w:szCs w:val="27"/>
          <w:lang w:eastAsia="en-GB"/>
        </w:rPr>
      </w:pPr>
      <w:r w:rsidRPr="007E1ED0">
        <w:rPr>
          <w:rFonts w:ascii="Comic Sans MS" w:eastAsia="Times New Roman" w:hAnsi="Comic Sans MS" w:cs="Arial"/>
          <w:color w:val="222222"/>
          <w:sz w:val="24"/>
          <w:szCs w:val="27"/>
          <w:lang w:eastAsia="en-GB"/>
        </w:rPr>
        <w:t>What is the girl doing?</w:t>
      </w:r>
    </w:p>
    <w:p w:rsidR="007E1ED0" w:rsidRPr="007E1ED0" w:rsidRDefault="007E1ED0" w:rsidP="007E1ED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Comic Sans MS" w:eastAsia="Times New Roman" w:hAnsi="Comic Sans MS" w:cs="Arial"/>
          <w:color w:val="222222"/>
          <w:sz w:val="24"/>
          <w:szCs w:val="27"/>
          <w:lang w:eastAsia="en-GB"/>
        </w:rPr>
      </w:pPr>
      <w:r w:rsidRPr="007E1ED0">
        <w:rPr>
          <w:rFonts w:ascii="Comic Sans MS" w:eastAsia="Times New Roman" w:hAnsi="Comic Sans MS" w:cs="Arial"/>
          <w:color w:val="222222"/>
          <w:sz w:val="24"/>
          <w:szCs w:val="27"/>
          <w:lang w:eastAsia="en-GB"/>
        </w:rPr>
        <w:t>Where did the bottle come from?</w:t>
      </w:r>
    </w:p>
    <w:p w:rsidR="007E1ED0" w:rsidRPr="007E1ED0" w:rsidRDefault="007E1ED0" w:rsidP="007E1ED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Comic Sans MS" w:eastAsia="Times New Roman" w:hAnsi="Comic Sans MS" w:cs="Arial"/>
          <w:color w:val="222222"/>
          <w:sz w:val="24"/>
          <w:szCs w:val="27"/>
          <w:lang w:eastAsia="en-GB"/>
        </w:rPr>
      </w:pPr>
      <w:r w:rsidRPr="007E1ED0">
        <w:rPr>
          <w:rFonts w:ascii="Comic Sans MS" w:eastAsia="Times New Roman" w:hAnsi="Comic Sans MS" w:cs="Arial"/>
          <w:color w:val="222222"/>
          <w:sz w:val="24"/>
          <w:szCs w:val="27"/>
          <w:lang w:eastAsia="en-GB"/>
        </w:rPr>
        <w:t>What is inside it?</w:t>
      </w:r>
    </w:p>
    <w:p w:rsidR="007E1ED0" w:rsidRPr="007E1ED0" w:rsidRDefault="007E1ED0" w:rsidP="007E1ED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Comic Sans MS" w:eastAsia="Times New Roman" w:hAnsi="Comic Sans MS" w:cs="Arial"/>
          <w:color w:val="222222"/>
          <w:sz w:val="24"/>
          <w:szCs w:val="27"/>
          <w:lang w:eastAsia="en-GB"/>
        </w:rPr>
      </w:pPr>
      <w:r w:rsidRPr="007E1ED0">
        <w:rPr>
          <w:rFonts w:ascii="Comic Sans MS" w:eastAsia="Times New Roman" w:hAnsi="Comic Sans MS" w:cs="Arial"/>
          <w:color w:val="222222"/>
          <w:sz w:val="24"/>
          <w:szCs w:val="27"/>
          <w:lang w:eastAsia="en-GB"/>
        </w:rPr>
        <w:t>What is she going to do with it?</w:t>
      </w:r>
    </w:p>
    <w:p w:rsidR="007E1ED0" w:rsidRPr="007E1ED0" w:rsidRDefault="007E1ED0" w:rsidP="007E1ED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Comic Sans MS" w:eastAsia="Times New Roman" w:hAnsi="Comic Sans MS" w:cs="Arial"/>
          <w:color w:val="222222"/>
          <w:sz w:val="24"/>
          <w:szCs w:val="27"/>
          <w:lang w:eastAsia="en-GB"/>
        </w:rPr>
      </w:pPr>
      <w:r w:rsidRPr="007E1ED0">
        <w:rPr>
          <w:rFonts w:ascii="Comic Sans MS" w:eastAsia="Times New Roman" w:hAnsi="Comic Sans MS" w:cs="Arial"/>
          <w:color w:val="222222"/>
          <w:sz w:val="24"/>
          <w:szCs w:val="27"/>
          <w:lang w:eastAsia="en-GB"/>
        </w:rPr>
        <w:t>What else can you see around her feet? How did the other bottles get there?</w:t>
      </w:r>
    </w:p>
    <w:p w:rsidR="007E1ED0" w:rsidRPr="007E1ED0" w:rsidRDefault="007E1ED0" w:rsidP="007E1ED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Comic Sans MS" w:eastAsia="Times New Roman" w:hAnsi="Comic Sans MS" w:cs="Arial"/>
          <w:color w:val="222222"/>
          <w:sz w:val="24"/>
          <w:szCs w:val="27"/>
          <w:lang w:eastAsia="en-GB"/>
        </w:rPr>
      </w:pPr>
      <w:r w:rsidRPr="007E1ED0">
        <w:rPr>
          <w:rFonts w:ascii="Comic Sans MS" w:eastAsia="Times New Roman" w:hAnsi="Comic Sans MS" w:cs="Arial"/>
          <w:color w:val="222222"/>
          <w:sz w:val="24"/>
          <w:szCs w:val="27"/>
          <w:lang w:eastAsia="en-GB"/>
        </w:rPr>
        <w:t>Why is she in the woods? </w:t>
      </w:r>
    </w:p>
    <w:p w:rsidR="007E1ED0" w:rsidRPr="007E1ED0" w:rsidRDefault="007E1ED0" w:rsidP="007E1ED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Comic Sans MS" w:eastAsia="Times New Roman" w:hAnsi="Comic Sans MS" w:cs="Arial"/>
          <w:color w:val="222222"/>
          <w:sz w:val="24"/>
          <w:szCs w:val="27"/>
          <w:lang w:eastAsia="en-GB"/>
        </w:rPr>
      </w:pPr>
      <w:r w:rsidRPr="007E1ED0">
        <w:rPr>
          <w:rFonts w:ascii="Comic Sans MS" w:eastAsia="Times New Roman" w:hAnsi="Comic Sans MS" w:cs="Arial"/>
          <w:color w:val="222222"/>
          <w:sz w:val="24"/>
          <w:szCs w:val="27"/>
          <w:lang w:eastAsia="en-GB"/>
        </w:rPr>
        <w:t>What would you do if you found a bottle in the woods?</w:t>
      </w:r>
    </w:p>
    <w:p w:rsidR="007E1ED0" w:rsidRDefault="007E1ED0" w:rsidP="007E1ED0">
      <w:pPr>
        <w:jc w:val="center"/>
        <w:rPr>
          <w:rFonts w:ascii="Comic Sans MS" w:hAnsi="Comic Sans MS"/>
        </w:rPr>
      </w:pPr>
    </w:p>
    <w:p w:rsidR="00022EDE" w:rsidRDefault="00022EDE" w:rsidP="005A2810">
      <w:pPr>
        <w:rPr>
          <w:rFonts w:ascii="Comic Sans MS" w:hAnsi="Comic Sans MS"/>
        </w:rPr>
      </w:pPr>
      <w:bookmarkStart w:id="0" w:name="_GoBack"/>
      <w:bookmarkEnd w:id="0"/>
    </w:p>
    <w:p w:rsidR="00971DE1" w:rsidRDefault="00971DE1" w:rsidP="005A2810">
      <w:pPr>
        <w:rPr>
          <w:rFonts w:ascii="Comic Sans MS" w:hAnsi="Comic Sans MS"/>
          <w:sz w:val="24"/>
          <w:szCs w:val="24"/>
        </w:rPr>
      </w:pPr>
    </w:p>
    <w:p w:rsidR="00971DE1" w:rsidRDefault="00971DE1" w:rsidP="005A2810">
      <w:pPr>
        <w:rPr>
          <w:rFonts w:ascii="Comic Sans MS" w:hAnsi="Comic Sans MS"/>
          <w:sz w:val="24"/>
          <w:szCs w:val="24"/>
        </w:rPr>
      </w:pPr>
    </w:p>
    <w:p w:rsidR="00971DE1" w:rsidRDefault="00971DE1" w:rsidP="005A2810">
      <w:pPr>
        <w:rPr>
          <w:rFonts w:ascii="Comic Sans MS" w:hAnsi="Comic Sans MS"/>
          <w:sz w:val="24"/>
          <w:szCs w:val="24"/>
        </w:rPr>
      </w:pPr>
    </w:p>
    <w:p w:rsidR="00971DE1" w:rsidRDefault="00971DE1" w:rsidP="005A2810">
      <w:pPr>
        <w:rPr>
          <w:rFonts w:ascii="Comic Sans MS" w:hAnsi="Comic Sans MS"/>
          <w:sz w:val="24"/>
          <w:szCs w:val="24"/>
        </w:rPr>
      </w:pPr>
    </w:p>
    <w:p w:rsidR="00971DE1" w:rsidRDefault="00971DE1" w:rsidP="005A2810">
      <w:pPr>
        <w:rPr>
          <w:rFonts w:ascii="Comic Sans MS" w:hAnsi="Comic Sans MS"/>
          <w:sz w:val="24"/>
          <w:szCs w:val="24"/>
        </w:rPr>
      </w:pPr>
    </w:p>
    <w:p w:rsidR="00971DE1" w:rsidRDefault="00971DE1" w:rsidP="005A2810">
      <w:pPr>
        <w:rPr>
          <w:rFonts w:ascii="Comic Sans MS" w:hAnsi="Comic Sans MS"/>
          <w:sz w:val="24"/>
          <w:szCs w:val="24"/>
        </w:rPr>
      </w:pPr>
    </w:p>
    <w:p w:rsidR="00971DE1" w:rsidRDefault="00971DE1" w:rsidP="005A2810">
      <w:pPr>
        <w:rPr>
          <w:rFonts w:ascii="Comic Sans MS" w:hAnsi="Comic Sans MS"/>
          <w:sz w:val="24"/>
          <w:szCs w:val="24"/>
        </w:rPr>
      </w:pPr>
    </w:p>
    <w:p w:rsidR="00022EDE" w:rsidRPr="00022EDE" w:rsidRDefault="00022EDE" w:rsidP="004F349E">
      <w:pPr>
        <w:rPr>
          <w:rFonts w:ascii="Comic Sans MS" w:hAnsi="Comic Sans MS"/>
          <w:b/>
          <w:sz w:val="30"/>
          <w:szCs w:val="30"/>
        </w:rPr>
      </w:pPr>
    </w:p>
    <w:sectPr w:rsidR="00022EDE" w:rsidRPr="00022EDE" w:rsidSect="005A28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A78D8"/>
    <w:multiLevelType w:val="multilevel"/>
    <w:tmpl w:val="74541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445FC9"/>
    <w:multiLevelType w:val="multilevel"/>
    <w:tmpl w:val="B7220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EF5741"/>
    <w:multiLevelType w:val="multilevel"/>
    <w:tmpl w:val="3432C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B422E53"/>
    <w:multiLevelType w:val="multilevel"/>
    <w:tmpl w:val="CC765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810"/>
    <w:rsid w:val="00022EDE"/>
    <w:rsid w:val="004F349E"/>
    <w:rsid w:val="005A2810"/>
    <w:rsid w:val="007E1ED0"/>
    <w:rsid w:val="00921797"/>
    <w:rsid w:val="00971DE1"/>
    <w:rsid w:val="00CE6047"/>
    <w:rsid w:val="00DE0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4A906"/>
  <w15:chartTrackingRefBased/>
  <w15:docId w15:val="{0DEFA6D6-CE45-448B-99D1-604243695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7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4F349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4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D5FD365E</Template>
  <TotalTime>0</TotalTime>
  <Pages>2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Hollie Rogers</dc:creator>
  <cp:keywords/>
  <dc:description/>
  <cp:lastModifiedBy>Hollie Rogers</cp:lastModifiedBy>
  <cp:revision>2</cp:revision>
  <dcterms:created xsi:type="dcterms:W3CDTF">2020-06-03T08:57:00Z</dcterms:created>
  <dcterms:modified xsi:type="dcterms:W3CDTF">2020-06-03T08:57:00Z</dcterms:modified>
</cp:coreProperties>
</file>