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2300" w:rsidRDefault="003E2024">
      <w:r w:rsidRPr="0017770C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0058400" cy="6966585"/>
            <wp:effectExtent l="0" t="0" r="0" b="5715"/>
            <wp:wrapTight wrapText="bothSides">
              <wp:wrapPolygon edited="0">
                <wp:start x="0" y="0"/>
                <wp:lineTo x="0" y="21559"/>
                <wp:lineTo x="21559" y="21559"/>
                <wp:lineTo x="2155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96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6871855</wp:posOffset>
                </wp:positionH>
                <wp:positionV relativeFrom="paragraph">
                  <wp:posOffset>5929861</wp:posOffset>
                </wp:positionV>
                <wp:extent cx="1828800" cy="0"/>
                <wp:effectExtent l="0" t="0" r="0" b="0"/>
                <wp:wrapNone/>
                <wp:docPr id="29" name="Straight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288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8B7FF2" id="Straight Connector 29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1pt,466.9pt" to="685.1pt,4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6830291</wp:posOffset>
                </wp:positionH>
                <wp:positionV relativeFrom="paragraph">
                  <wp:posOffset>5417127</wp:posOffset>
                </wp:positionV>
                <wp:extent cx="1842654" cy="0"/>
                <wp:effectExtent l="0" t="0" r="0" b="0"/>
                <wp:wrapNone/>
                <wp:docPr id="28" name="Straight Connector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426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6A1781" id="Straight Connector 28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8pt,426.55pt" to="682.9pt,4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6830290</wp:posOffset>
                </wp:positionH>
                <wp:positionV relativeFrom="paragraph">
                  <wp:posOffset>4793673</wp:posOffset>
                </wp:positionV>
                <wp:extent cx="1759527" cy="27709"/>
                <wp:effectExtent l="0" t="0" r="31750" b="29845"/>
                <wp:wrapNone/>
                <wp:docPr id="27" name="Straight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9527" cy="277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48B3A0" id="Straight Connector 27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7.8pt,377.45pt" to="676.35pt,37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4807526</wp:posOffset>
                </wp:positionH>
                <wp:positionV relativeFrom="paragraph">
                  <wp:posOffset>5915487</wp:posOffset>
                </wp:positionV>
                <wp:extent cx="1787237" cy="14258"/>
                <wp:effectExtent l="0" t="0" r="22860" b="2413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7237" cy="14258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0EB7C89" id="Straight Connector 26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55pt,465.8pt" to="519.3pt,46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4752109</wp:posOffset>
                </wp:positionH>
                <wp:positionV relativeFrom="paragraph">
                  <wp:posOffset>5430982</wp:posOffset>
                </wp:positionV>
                <wp:extent cx="1870364" cy="0"/>
                <wp:effectExtent l="0" t="0" r="0" b="0"/>
                <wp:wrapNone/>
                <wp:docPr id="25" name="Straight Connector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03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8701449" id="Straight Connector 25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pt,427.65pt" to="521.45pt,4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4807527</wp:posOffset>
                </wp:positionH>
                <wp:positionV relativeFrom="paragraph">
                  <wp:posOffset>4793673</wp:posOffset>
                </wp:positionV>
                <wp:extent cx="1759528" cy="0"/>
                <wp:effectExtent l="0" t="0" r="0" b="0"/>
                <wp:wrapNone/>
                <wp:docPr id="24" name="Straight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952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27B19E8" id="Straight Connector 24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.55pt,377.45pt" to="517.1pt,37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6774873</wp:posOffset>
                </wp:positionH>
                <wp:positionV relativeFrom="paragraph">
                  <wp:posOffset>4225636</wp:posOffset>
                </wp:positionV>
                <wp:extent cx="1745672" cy="13855"/>
                <wp:effectExtent l="0" t="0" r="26035" b="24765"/>
                <wp:wrapNone/>
                <wp:docPr id="23" name="Straight Connector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45672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4D3BA07" id="Straight Connector 23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33.45pt,332.75pt" to="670.9pt,33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4779817</wp:posOffset>
                </wp:positionH>
                <wp:positionV relativeFrom="paragraph">
                  <wp:posOffset>4267200</wp:posOffset>
                </wp:positionV>
                <wp:extent cx="1759527" cy="13855"/>
                <wp:effectExtent l="0" t="0" r="31750" b="24765"/>
                <wp:wrapNone/>
                <wp:docPr id="22" name="Straight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9527" cy="138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E39BF4" id="Straight Connector 22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6.35pt,336pt" to="514.9pt,337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2729344</wp:posOffset>
                </wp:positionH>
                <wp:positionV relativeFrom="paragraph">
                  <wp:posOffset>5888182</wp:posOffset>
                </wp:positionV>
                <wp:extent cx="1759297" cy="27709"/>
                <wp:effectExtent l="0" t="0" r="31750" b="29845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59297" cy="27709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3097827" id="Straight Connector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pt,463.65pt" to="353.45pt,46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2687781</wp:posOffset>
                </wp:positionH>
                <wp:positionV relativeFrom="paragraph">
                  <wp:posOffset>5417127</wp:posOffset>
                </wp:positionV>
                <wp:extent cx="1801091" cy="0"/>
                <wp:effectExtent l="0" t="0" r="0" b="0"/>
                <wp:wrapNone/>
                <wp:docPr id="20" name="Straight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1091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69563BF" id="Straight Connector 20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5pt,426.55pt" to="353.45pt,42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2687782</wp:posOffset>
                </wp:positionH>
                <wp:positionV relativeFrom="paragraph">
                  <wp:posOffset>4765964</wp:posOffset>
                </wp:positionV>
                <wp:extent cx="1884218" cy="0"/>
                <wp:effectExtent l="0" t="0" r="0" b="0"/>
                <wp:wrapNone/>
                <wp:docPr id="19" name="Straight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84218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56D42FD" id="Straight Connector 19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65pt,375.25pt" to="5in,3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2729345</wp:posOffset>
                </wp:positionH>
                <wp:positionV relativeFrom="paragraph">
                  <wp:posOffset>4239491</wp:posOffset>
                </wp:positionV>
                <wp:extent cx="1717964" cy="0"/>
                <wp:effectExtent l="0" t="0" r="0" b="0"/>
                <wp:wrapNone/>
                <wp:docPr id="18" name="Straight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796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74A7E0" id="Straight Connector 18" o:spid="_x0000_s1026" style="position:absolute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pt,333.8pt" to="350.15pt,33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623455</wp:posOffset>
                </wp:positionH>
                <wp:positionV relativeFrom="paragraph">
                  <wp:posOffset>5874327</wp:posOffset>
                </wp:positionV>
                <wp:extent cx="1787120" cy="0"/>
                <wp:effectExtent l="0" t="0" r="0" b="0"/>
                <wp:wrapNone/>
                <wp:docPr id="17" name="Straight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8712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0BEFFB6" id="Straight Connector 17" o:spid="_x0000_s1026" style="position:absolute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1pt,462.55pt" to="189.8pt,462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595745</wp:posOffset>
                </wp:positionH>
                <wp:positionV relativeFrom="paragraph">
                  <wp:posOffset>5361709</wp:posOffset>
                </wp:positionV>
                <wp:extent cx="1814946" cy="0"/>
                <wp:effectExtent l="0" t="0" r="0" b="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14946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4BD4F97" id="Straight Connector 16" o:spid="_x0000_s1026" style="position:absolute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6.9pt,422.2pt" to="189.8pt,42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651164</wp:posOffset>
                </wp:positionH>
                <wp:positionV relativeFrom="paragraph">
                  <wp:posOffset>4765964</wp:posOffset>
                </wp:positionV>
                <wp:extent cx="1690254" cy="0"/>
                <wp:effectExtent l="0" t="0" r="0" b="0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90254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D87A310" id="Straight Connector 15" o:spid="_x0000_s1026" style="position:absolute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1.25pt,375.25pt" to="184.35pt,37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6718935</wp:posOffset>
                </wp:positionH>
                <wp:positionV relativeFrom="paragraph">
                  <wp:posOffset>3754178</wp:posOffset>
                </wp:positionV>
                <wp:extent cx="1773381" cy="0"/>
                <wp:effectExtent l="0" t="0" r="0" b="0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73381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EF890F6" id="Straight Connector 13" o:spid="_x0000_s1026" style="position:absolute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29.05pt,295.6pt" to="668.7pt,295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623455</wp:posOffset>
                </wp:positionH>
                <wp:positionV relativeFrom="paragraph">
                  <wp:posOffset>4225636</wp:posOffset>
                </wp:positionV>
                <wp:extent cx="1689850" cy="0"/>
                <wp:effectExtent l="0" t="0" r="0" b="0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898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22BC3C" id="Straight Connector 14" o:spid="_x0000_s1026" style="position:absolute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9.1pt,332.75pt" to="182.15pt,33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78EA141" wp14:editId="55CD02C5">
                <wp:simplePos x="0" y="0"/>
                <wp:positionH relativeFrom="column">
                  <wp:posOffset>4752340</wp:posOffset>
                </wp:positionH>
                <wp:positionV relativeFrom="paragraph">
                  <wp:posOffset>3754582</wp:posOffset>
                </wp:positionV>
                <wp:extent cx="1704109" cy="0"/>
                <wp:effectExtent l="0" t="0" r="0" b="0"/>
                <wp:wrapNone/>
                <wp:docPr id="11" name="Straight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10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B0475A3" id="Straight Connector 11" o:spid="_x0000_s1026" style="position:absolute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4.2pt,295.65pt" to="508.4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78EA141" wp14:editId="55CD02C5">
                <wp:simplePos x="0" y="0"/>
                <wp:positionH relativeFrom="column">
                  <wp:posOffset>2729577</wp:posOffset>
                </wp:positionH>
                <wp:positionV relativeFrom="paragraph">
                  <wp:posOffset>3754582</wp:posOffset>
                </wp:positionV>
                <wp:extent cx="1704109" cy="0"/>
                <wp:effectExtent l="0" t="0" r="0" b="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109" cy="0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solidFill>
                            <a:schemeClr val="accent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787EE5A" id="Straight Connector 12" o:spid="_x0000_s1026" style="position:absolute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4.95pt,295.65pt" to="349.15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609599</wp:posOffset>
                </wp:positionH>
                <wp:positionV relativeFrom="paragraph">
                  <wp:posOffset>3754582</wp:posOffset>
                </wp:positionV>
                <wp:extent cx="1704109" cy="0"/>
                <wp:effectExtent l="0" t="0" r="0" b="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04109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8154389" id="Straight Connector 10" o:spid="_x0000_s1026" style="position:absolute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8pt,295.65pt" to="182.2pt,29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" strokecolor="#4472c4 [3204]" strokeweight=".5pt">
                <v:stroke joinstyle="miter"/>
              </v:lin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1758950</wp:posOffset>
                </wp:positionH>
                <wp:positionV relativeFrom="paragraph">
                  <wp:posOffset>748030</wp:posOffset>
                </wp:positionV>
                <wp:extent cx="7259320" cy="1412875"/>
                <wp:effectExtent l="0" t="0" r="0" b="0"/>
                <wp:wrapTight wrapText="bothSides">
                  <wp:wrapPolygon edited="0">
                    <wp:start x="0" y="0"/>
                    <wp:lineTo x="0" y="21260"/>
                    <wp:lineTo x="21540" y="21260"/>
                    <wp:lineTo x="21540" y="0"/>
                    <wp:lineTo x="0" y="0"/>
                  </wp:wrapPolygon>
                </wp:wrapTight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59320" cy="14128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7770C" w:rsidRDefault="0017770C" w:rsidP="0017770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17770C">
                              <w:rPr>
                                <w:rFonts w:ascii="Comic Sans MS" w:hAnsi="Comic Sans MS"/>
                                <w:sz w:val="28"/>
                                <w:szCs w:val="28"/>
                                <w:u w:val="single"/>
                              </w:rPr>
                              <w:t>What happens in the story?</w:t>
                            </w:r>
                          </w:p>
                          <w:p w:rsidR="0017770C" w:rsidRPr="0017770C" w:rsidRDefault="0017770C" w:rsidP="0017770C">
                            <w:pPr>
                              <w:jc w:val="center"/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 w:rsidRPr="0017770C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Draw a picture and write a sentence to show what happens in the story and in what order.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38.5pt;margin-top:58.9pt;width:571.6pt;height:111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" fillcolor="white [3201]" stroked="f" strokeweight=".5pt">
                <v:textbox>
                  <w:txbxContent>
                    <w:p w:rsidR="0017770C" w:rsidRDefault="0017770C" w:rsidP="0017770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</w:pPr>
                      <w:r w:rsidRPr="0017770C">
                        <w:rPr>
                          <w:rFonts w:ascii="Comic Sans MS" w:hAnsi="Comic Sans MS"/>
                          <w:sz w:val="28"/>
                          <w:szCs w:val="28"/>
                          <w:u w:val="single"/>
                        </w:rPr>
                        <w:t>What happens in the story?</w:t>
                      </w:r>
                    </w:p>
                    <w:p w:rsidR="0017770C" w:rsidRPr="0017770C" w:rsidRDefault="0017770C" w:rsidP="0017770C">
                      <w:pPr>
                        <w:jc w:val="center"/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 w:rsidRPr="0017770C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Draw a picture and write a sentence to show what happens in the story and in what order.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60D3273" wp14:editId="33552E89">
                <wp:simplePos x="0" y="0"/>
                <wp:positionH relativeFrom="column">
                  <wp:posOffset>6664037</wp:posOffset>
                </wp:positionH>
                <wp:positionV relativeFrom="paragraph">
                  <wp:posOffset>1884219</wp:posOffset>
                </wp:positionV>
                <wp:extent cx="1828800" cy="1537855"/>
                <wp:effectExtent l="0" t="0" r="19050" b="24765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378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947AA76" id="Rectangle: Rounded Corners 9" o:spid="_x0000_s1026" style="position:absolute;margin-left:524.75pt;margin-top:148.35pt;width:2in;height:121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" filled="f" strokecolor="#2f528f" strokeweight="1pt">
                <v:stroke joinstyle="miter"/>
              </v:roundrect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2618047</wp:posOffset>
                </wp:positionH>
                <wp:positionV relativeFrom="paragraph">
                  <wp:posOffset>1841962</wp:posOffset>
                </wp:positionV>
                <wp:extent cx="1828800" cy="1537855"/>
                <wp:effectExtent l="0" t="0" r="19050" b="24765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3785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CBD53C2" id="Rectangle: Rounded Corners 6" o:spid="_x0000_s1026" style="position:absolute;margin-left:206.15pt;margin-top:145.05pt;width:2in;height:121.1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" filled="f" strokecolor="#1f3763 [1604]" strokeweight="1pt">
                <v:stroke joinstyle="miter"/>
              </v:roundrect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60D3273" wp14:editId="33552E89">
                <wp:simplePos x="0" y="0"/>
                <wp:positionH relativeFrom="column">
                  <wp:posOffset>4641273</wp:posOffset>
                </wp:positionH>
                <wp:positionV relativeFrom="paragraph">
                  <wp:posOffset>1828800</wp:posOffset>
                </wp:positionV>
                <wp:extent cx="1828800" cy="1537855"/>
                <wp:effectExtent l="0" t="0" r="19050" b="24765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378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428A7E" id="Rectangle: Rounded Corners 8" o:spid="_x0000_s1026" style="position:absolute;margin-left:365.45pt;margin-top:2in;width:2in;height:121.1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" filled="f" strokecolor="#2f528f" strokeweight="1pt">
                <v:stroke joinstyle="miter"/>
              </v:roundrect>
            </w:pict>
          </mc:Fallback>
        </mc:AlternateContent>
      </w:r>
      <w:r w:rsidR="0017770C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0D3273" wp14:editId="33552E89">
                <wp:simplePos x="0" y="0"/>
                <wp:positionH relativeFrom="column">
                  <wp:posOffset>540327</wp:posOffset>
                </wp:positionH>
                <wp:positionV relativeFrom="paragraph">
                  <wp:posOffset>1860954</wp:posOffset>
                </wp:positionV>
                <wp:extent cx="1828800" cy="1537855"/>
                <wp:effectExtent l="0" t="0" r="19050" b="2476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537855"/>
                        </a:xfrm>
                        <a:prstGeom prst="roundRect">
                          <a:avLst/>
                        </a:prstGeom>
                        <a:noFill/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C0A08A1" id="Rectangle: Rounded Corners 7" o:spid="_x0000_s1026" style="position:absolute;margin-left:42.55pt;margin-top:146.55pt;width:2in;height:121.1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" filled="f" strokecolor="#2f528f" strokeweight="1pt">
                <v:stroke joinstyle="miter"/>
              </v:roundrect>
            </w:pict>
          </mc:Fallback>
        </mc:AlternateContent>
      </w:r>
      <w:r w:rsidR="0017770C">
        <w:rPr>
          <w:noProof/>
        </w:rPr>
        <w:drawing>
          <wp:anchor distT="0" distB="0" distL="114300" distR="114300" simplePos="0" relativeHeight="251660288" behindDoc="0" locked="0" layoutInCell="1" allowOverlap="1" wp14:anchorId="2009A1C3">
            <wp:simplePos x="0" y="0"/>
            <wp:positionH relativeFrom="column">
              <wp:posOffset>595226</wp:posOffset>
            </wp:positionH>
            <wp:positionV relativeFrom="paragraph">
              <wp:posOffset>706466</wp:posOffset>
            </wp:positionV>
            <wp:extent cx="1066800" cy="1046116"/>
            <wp:effectExtent l="0" t="0" r="0" b="1905"/>
            <wp:wrapNone/>
            <wp:docPr id="3" name="Picture 3" descr="Santorini week ending 16.9.16 - St Cyprian's Greek Orthodox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antorini week ending 16.9.16 - St Cyprian's Greek Orthodox ...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46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770C" w:rsidRPr="0017770C">
        <w:rPr>
          <w:noProof/>
        </w:rPr>
        <w:t xml:space="preserve">  </w:t>
      </w:r>
      <w:bookmarkStart w:id="0" w:name="_GoBack"/>
      <w:bookmarkEnd w:id="0"/>
    </w:p>
    <w:sectPr w:rsidR="00462300" w:rsidSect="0017770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5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770C"/>
    <w:rsid w:val="0017770C"/>
    <w:rsid w:val="003E2024"/>
    <w:rsid w:val="00462300"/>
    <w:rsid w:val="0079709D"/>
    <w:rsid w:val="00A6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A49F12"/>
  <w15:chartTrackingRefBased/>
  <w15:docId w15:val="{DA65D24D-D710-4289-A414-CC4F79F94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5B50D64B</Template>
  <TotalTime>12</TotalTime>
  <Pages>1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Hannah Parsons</dc:creator>
  <cp:keywords/>
  <dc:description/>
  <cp:lastModifiedBy>Hannah Parsons</cp:lastModifiedBy>
  <cp:revision>1</cp:revision>
  <dcterms:created xsi:type="dcterms:W3CDTF">2020-06-10T18:23:00Z</dcterms:created>
  <dcterms:modified xsi:type="dcterms:W3CDTF">2020-06-10T18:35:00Z</dcterms:modified>
</cp:coreProperties>
</file>